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4594C" w14:textId="77777777" w:rsidR="002C1F25" w:rsidRDefault="00000000">
      <w:pPr>
        <w:rPr>
          <w:rFonts w:ascii="HONOR Sans CN" w:eastAsia="HONOR Sans CN" w:hAnsi="HONOR Sans CN" w:hint="eastAsia"/>
          <w:sz w:val="21"/>
          <w:szCs w:val="21"/>
        </w:rPr>
      </w:pPr>
      <w:r>
        <w:rPr>
          <w:rFonts w:ascii="HONOR Sans CN" w:eastAsia="HONOR Sans CN" w:hAnsi="HONOR Sans CN" w:hint="eastAsia"/>
          <w:noProof/>
        </w:rPr>
        <w:drawing>
          <wp:anchor distT="0" distB="0" distL="114300" distR="114300" simplePos="0" relativeHeight="251665408" behindDoc="0" locked="0" layoutInCell="1" allowOverlap="1" wp14:anchorId="02360B4A" wp14:editId="7B2F8075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1584325" cy="1584325"/>
            <wp:effectExtent l="0" t="0" r="0" b="0"/>
            <wp:wrapNone/>
            <wp:docPr id="11" name="图片 11" descr="产业在线logo-上下结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产业在线logo-上下结构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84325" cy="158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ONOR Sans CN" w:eastAsia="HONOR Sans CN" w:hAnsi="HONOR Sans C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767284" wp14:editId="021417A3">
                <wp:simplePos x="0" y="0"/>
                <wp:positionH relativeFrom="margin">
                  <wp:posOffset>-649605</wp:posOffset>
                </wp:positionH>
                <wp:positionV relativeFrom="paragraph">
                  <wp:posOffset>-876300</wp:posOffset>
                </wp:positionV>
                <wp:extent cx="3790950" cy="1506855"/>
                <wp:effectExtent l="0" t="0" r="0" b="0"/>
                <wp:wrapNone/>
                <wp:docPr id="1232154337" name="标题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790950" cy="15069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861AC2" w14:textId="6D2A765A" w:rsidR="002C1F25" w:rsidRDefault="003040FE">
                            <w:pPr>
                              <w:jc w:val="center"/>
                              <w:rPr>
                                <w:rFonts w:ascii="HONOR Sans CN" w:eastAsia="HONOR Sans CN" w:hAnsi="HONOR Sans CN" w:cstheme="majorBidi" w:hint="eastAsia"/>
                                <w:b/>
                                <w:bCs/>
                                <w:color w:val="B17601" w:themeColor="accent1" w:themeShade="80"/>
                                <w:kern w:val="24"/>
                                <w:sz w:val="132"/>
                                <w:szCs w:val="132"/>
                              </w:rPr>
                            </w:pPr>
                            <w:r>
                              <w:rPr>
                                <w:rFonts w:ascii="HONOR Sans CN" w:eastAsia="HONOR Sans CN" w:hAnsi="HONOR Sans CN" w:cstheme="majorBidi" w:hint="eastAsia"/>
                                <w:b/>
                                <w:bCs/>
                                <w:color w:val="B17601" w:themeColor="accent1" w:themeShade="80"/>
                                <w:kern w:val="24"/>
                                <w:sz w:val="132"/>
                                <w:szCs w:val="132"/>
                                <w:lang w:val="en"/>
                              </w:rPr>
                              <w:t>特斯拉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767284" id="标题 4" o:spid="_x0000_s1026" style="position:absolute;left:0;text-align:left;margin-left:-51.15pt;margin-top:-69pt;width:298.5pt;height:118.6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" filled="f" stroked="f">
                <o:lock v:ext="edit" grouping="t"/>
                <v:textbox>
                  <w:txbxContent>
                    <w:p w14:paraId="5D861AC2" w14:textId="6D2A765A" w:rsidR="002C1F25" w:rsidRDefault="003040FE">
                      <w:pPr>
                        <w:jc w:val="center"/>
                        <w:rPr>
                          <w:rFonts w:ascii="HONOR Sans CN" w:eastAsia="HONOR Sans CN" w:hAnsi="HONOR Sans CN" w:cstheme="majorBidi" w:hint="eastAsia"/>
                          <w:b/>
                          <w:bCs/>
                          <w:color w:val="B17601" w:themeColor="accent1" w:themeShade="80"/>
                          <w:kern w:val="24"/>
                          <w:sz w:val="132"/>
                          <w:szCs w:val="132"/>
                        </w:rPr>
                      </w:pPr>
                      <w:r>
                        <w:rPr>
                          <w:rFonts w:ascii="HONOR Sans CN" w:eastAsia="HONOR Sans CN" w:hAnsi="HONOR Sans CN" w:cstheme="majorBidi" w:hint="eastAsia"/>
                          <w:b/>
                          <w:bCs/>
                          <w:color w:val="B17601" w:themeColor="accent1" w:themeShade="80"/>
                          <w:kern w:val="24"/>
                          <w:sz w:val="132"/>
                          <w:szCs w:val="132"/>
                          <w:lang w:val="en"/>
                        </w:rPr>
                        <w:t>特斯拉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0630879" w14:textId="77777777" w:rsidR="003040FE" w:rsidRDefault="003040FE">
      <w:pPr>
        <w:rPr>
          <w:rFonts w:ascii="HONOR Sans CN" w:eastAsia="HONOR Sans CN" w:hAnsi="HONOR Sans CN"/>
          <w:sz w:val="21"/>
          <w:szCs w:val="21"/>
        </w:rPr>
      </w:pPr>
    </w:p>
    <w:tbl>
      <w:tblPr>
        <w:tblW w:w="9640" w:type="dxa"/>
        <w:tblLook w:val="04A0" w:firstRow="1" w:lastRow="0" w:firstColumn="1" w:lastColumn="0" w:noHBand="0" w:noVBand="1"/>
      </w:tblPr>
      <w:tblGrid>
        <w:gridCol w:w="5140"/>
        <w:gridCol w:w="1500"/>
        <w:gridCol w:w="1500"/>
        <w:gridCol w:w="1500"/>
      </w:tblGrid>
      <w:tr w:rsidR="003040FE" w:rsidRPr="003040FE" w14:paraId="7B528519" w14:textId="77777777" w:rsidTr="003040FE">
        <w:trPr>
          <w:trHeight w:val="475"/>
        </w:trPr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F266B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040F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特斯拉2025年一季度生产及交付量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1D2BB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E0D26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B5401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040FE" w:rsidRPr="003040FE" w14:paraId="1C924C6E" w14:textId="77777777" w:rsidTr="003040FE">
        <w:trPr>
          <w:trHeight w:val="360"/>
        </w:trPr>
        <w:tc>
          <w:tcPr>
            <w:tcW w:w="5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27C90F03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6751B48A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2024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4487F2CA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Q1-2025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2E7A155D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YoY</w:t>
            </w:r>
          </w:p>
        </w:tc>
      </w:tr>
      <w:tr w:rsidR="003040FE" w:rsidRPr="003040FE" w14:paraId="76FDB7C7" w14:textId="77777777" w:rsidTr="003040FE">
        <w:trPr>
          <w:trHeight w:val="360"/>
        </w:trPr>
        <w:tc>
          <w:tcPr>
            <w:tcW w:w="5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8AE1EB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Model 3/Y production产量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09B28F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1,679,338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140F02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345,454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90B1B2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-16%</w:t>
            </w:r>
          </w:p>
        </w:tc>
      </w:tr>
      <w:tr w:rsidR="003040FE" w:rsidRPr="003040FE" w14:paraId="3AD335F0" w14:textId="77777777" w:rsidTr="003040FE">
        <w:trPr>
          <w:trHeight w:val="360"/>
        </w:trPr>
        <w:tc>
          <w:tcPr>
            <w:tcW w:w="5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803D62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Other models production产量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BFCE9E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94,105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663A2D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17,161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D27B5C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-18%</w:t>
            </w:r>
          </w:p>
        </w:tc>
      </w:tr>
      <w:tr w:rsidR="003040FE" w:rsidRPr="003040FE" w14:paraId="08F38667" w14:textId="77777777" w:rsidTr="003040FE">
        <w:trPr>
          <w:trHeight w:val="360"/>
        </w:trPr>
        <w:tc>
          <w:tcPr>
            <w:tcW w:w="5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C916E5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Total production 总产量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803FCF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1,773,443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1CC244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362,615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556AEB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-16%</w:t>
            </w:r>
          </w:p>
        </w:tc>
      </w:tr>
      <w:tr w:rsidR="003040FE" w:rsidRPr="003040FE" w14:paraId="7119C106" w14:textId="77777777" w:rsidTr="003040FE">
        <w:trPr>
          <w:trHeight w:val="360"/>
        </w:trPr>
        <w:tc>
          <w:tcPr>
            <w:tcW w:w="5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177C668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bottom"/>
            <w:hideMark/>
          </w:tcPr>
          <w:p w14:paraId="6B0344F7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bottom"/>
            <w:hideMark/>
          </w:tcPr>
          <w:p w14:paraId="7779B8FB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bottom"/>
            <w:hideMark/>
          </w:tcPr>
          <w:p w14:paraId="13BA674D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 xml:space="preserve">　</w:t>
            </w:r>
          </w:p>
        </w:tc>
      </w:tr>
      <w:tr w:rsidR="003040FE" w:rsidRPr="003040FE" w14:paraId="6499B530" w14:textId="77777777" w:rsidTr="003040FE">
        <w:trPr>
          <w:trHeight w:val="360"/>
        </w:trPr>
        <w:tc>
          <w:tcPr>
            <w:tcW w:w="5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0EEB09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Model 3/Y deliveries 交付量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5B6274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1,704,093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DCE019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323,800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8DDE66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-12%</w:t>
            </w:r>
          </w:p>
        </w:tc>
      </w:tr>
      <w:tr w:rsidR="003040FE" w:rsidRPr="003040FE" w14:paraId="1B6A1445" w14:textId="77777777" w:rsidTr="003040FE">
        <w:trPr>
          <w:trHeight w:val="360"/>
        </w:trPr>
        <w:tc>
          <w:tcPr>
            <w:tcW w:w="5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C8CCDF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Other models deliveries交付量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68906E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85,133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79AAE5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12,881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9DF26D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-24%</w:t>
            </w:r>
          </w:p>
        </w:tc>
      </w:tr>
      <w:tr w:rsidR="003040FE" w:rsidRPr="003040FE" w14:paraId="5FD3B925" w14:textId="77777777" w:rsidTr="003040FE">
        <w:trPr>
          <w:trHeight w:val="360"/>
        </w:trPr>
        <w:tc>
          <w:tcPr>
            <w:tcW w:w="5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985848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Total deliveries 总交付量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7FAB5C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1,789,226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DD9CCD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336,681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D516AD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-13%</w:t>
            </w:r>
          </w:p>
        </w:tc>
      </w:tr>
      <w:tr w:rsidR="003040FE" w:rsidRPr="003040FE" w14:paraId="6AF60C59" w14:textId="77777777" w:rsidTr="003040FE">
        <w:trPr>
          <w:trHeight w:val="360"/>
        </w:trPr>
        <w:tc>
          <w:tcPr>
            <w:tcW w:w="5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72B986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of which subject to operating lease accounting其中经营租赁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4437E6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60,003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2153D1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13,721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992390" w14:textId="77777777" w:rsidR="003040FE" w:rsidRPr="003040FE" w:rsidRDefault="003040FE" w:rsidP="003040F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64%</w:t>
            </w:r>
          </w:p>
        </w:tc>
      </w:tr>
      <w:tr w:rsidR="003040FE" w:rsidRPr="003040FE" w14:paraId="1F4C5558" w14:textId="77777777" w:rsidTr="003040FE">
        <w:trPr>
          <w:trHeight w:val="475"/>
        </w:trPr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4A5A5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数据来源：</w:t>
            </w:r>
            <w:proofErr w:type="gramStart"/>
            <w:r w:rsidRPr="003040FE">
              <w:rPr>
                <w:rFonts w:ascii="等线" w:eastAsia="等线" w:hAnsi="等线" w:cs="宋体" w:hint="eastAsia"/>
                <w:color w:val="000000"/>
                <w:kern w:val="0"/>
                <w:szCs w:val="18"/>
              </w:rPr>
              <w:t>特斯拉财报</w:t>
            </w:r>
            <w:proofErr w:type="gram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3A54C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94646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9DA67" w14:textId="77777777" w:rsidR="003040FE" w:rsidRPr="003040FE" w:rsidRDefault="003040FE" w:rsidP="00304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04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44E431EA" w14:textId="77777777" w:rsidR="003040FE" w:rsidRPr="003040FE" w:rsidRDefault="003040FE">
      <w:pPr>
        <w:rPr>
          <w:rFonts w:ascii="HONOR Sans CN" w:eastAsia="HONOR Sans CN" w:hAnsi="HONOR Sans CN"/>
          <w:sz w:val="21"/>
          <w:szCs w:val="21"/>
        </w:rPr>
      </w:pPr>
    </w:p>
    <w:p w14:paraId="36E825AA" w14:textId="469DC9CC" w:rsidR="003040FE" w:rsidRDefault="003040FE">
      <w:pPr>
        <w:rPr>
          <w:rFonts w:ascii="HONOR Sans CN" w:eastAsia="HONOR Sans CN" w:hAnsi="HONOR Sans CN"/>
          <w:sz w:val="21"/>
          <w:szCs w:val="21"/>
        </w:rPr>
      </w:pPr>
    </w:p>
    <w:p w14:paraId="1A5D23E0" w14:textId="6EDF1B7C" w:rsidR="002C1F25" w:rsidRDefault="00000000">
      <w:pPr>
        <w:rPr>
          <w:rFonts w:ascii="HONOR Sans CN" w:eastAsia="HONOR Sans CN" w:hAnsi="HONOR Sans CN" w:hint="eastAsia"/>
        </w:rPr>
      </w:pPr>
      <w:r>
        <w:rPr>
          <w:rFonts w:ascii="HONOR Sans CN" w:eastAsia="HONOR Sans CN" w:hAnsi="HONOR Sans CN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7DB67FC" wp14:editId="002E5FAF">
                <wp:simplePos x="0" y="0"/>
                <wp:positionH relativeFrom="leftMargin">
                  <wp:posOffset>-68580</wp:posOffset>
                </wp:positionH>
                <wp:positionV relativeFrom="page">
                  <wp:posOffset>1108710</wp:posOffset>
                </wp:positionV>
                <wp:extent cx="565150" cy="350520"/>
                <wp:effectExtent l="12065" t="6985" r="19050" b="0"/>
                <wp:wrapNone/>
                <wp:docPr id="1173789677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565014" cy="350218"/>
                          <a:chOff x="0" y="0"/>
                          <a:chExt cx="3387893" cy="2100234"/>
                        </a:xfrm>
                      </wpg:grpSpPr>
                      <wps:wsp>
                        <wps:cNvPr id="1246572537" name="ïślíďé"/>
                        <wps:cNvSpPr/>
                        <wps:spPr>
                          <a:xfrm rot="18900000">
                            <a:off x="0" y="0"/>
                            <a:ext cx="2115185" cy="2099945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16000">
                                <a:schemeClr val="accent1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chemeClr val="accent1">
                                  <a:alpha val="1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13842179" name="íṧļïḓé"/>
                        <wps:cNvSpPr/>
                        <wps:spPr>
                          <a:xfrm rot="18900000">
                            <a:off x="1272208" y="0"/>
                            <a:ext cx="2115685" cy="2100234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16000">
                                <a:schemeClr val="accent2">
                                  <a:alpha val="90000"/>
                                </a:schemeClr>
                              </a:gs>
                              <a:gs pos="100000">
                                <a:schemeClr val="accent2">
                                  <a:alpha val="1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F3865F" id="组合 10" o:spid="_x0000_s1026" style="position:absolute;margin-left:-5.4pt;margin-top:87.3pt;width:44.5pt;height:27.6pt;rotation:90;z-index:251663360;mso-position-horizontal-relative:left-margin-area;mso-position-vertical-relative:page" coordsize="33878,21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">
                <v:oval id="ïślíďé" o:spid="_x0000_s1027" style="position:absolute;width:21151;height:20999;rotation:-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" fillcolor="#fef4e0 [660]" stroked="f" strokeweight="1pt">
                  <v:fill opacity="6553f" color2="#fecc67 [3204]" rotate="t" angle="270" colors="0 #fff5e1;10486f #fff5e1" focus="100%" type="gradient"/>
                  <v:stroke joinstyle="miter"/>
                </v:oval>
                <v:oval id="íṧļïḓé" o:spid="_x0000_s1028" style="position:absolute;left:12722;width:21156;height:21002;rotation:-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" fillcolor="#f3b563 [3205]" stroked="f" strokeweight="1pt">
                  <v:fill opacity="6553f" color2="#f3b563 [3205]" o:opacity2="58982f" rotate="t" angle="270" colors="0 #f3b563;10486f #f3b563" focus="100%" type="gradient"/>
                  <v:stroke joinstyle="miter"/>
                </v:oval>
                <w10:wrap anchorx="margin" anchory="page"/>
              </v:group>
            </w:pict>
          </mc:Fallback>
        </mc:AlternateContent>
      </w:r>
      <w:r>
        <w:rPr>
          <w:rFonts w:ascii="HONOR Sans CN" w:eastAsia="HONOR Sans CN" w:hAnsi="HONOR Sans CN"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F32A59B" wp14:editId="65080106">
                <wp:simplePos x="0" y="0"/>
                <wp:positionH relativeFrom="column">
                  <wp:posOffset>3487420</wp:posOffset>
                </wp:positionH>
                <wp:positionV relativeFrom="margin">
                  <wp:align>top</wp:align>
                </wp:positionV>
                <wp:extent cx="803275" cy="497840"/>
                <wp:effectExtent l="0" t="19050" r="16510" b="17145"/>
                <wp:wrapNone/>
                <wp:docPr id="610334178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803110" cy="497764"/>
                          <a:chOff x="0" y="0"/>
                          <a:chExt cx="3387893" cy="2100234"/>
                        </a:xfrm>
                      </wpg:grpSpPr>
                      <wps:wsp>
                        <wps:cNvPr id="1213514461" name="ïślíďé"/>
                        <wps:cNvSpPr/>
                        <wps:spPr>
                          <a:xfrm rot="18900000">
                            <a:off x="0" y="0"/>
                            <a:ext cx="2115185" cy="2099945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16000">
                                <a:schemeClr val="accent1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chemeClr val="accent1">
                                  <a:alpha val="1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80241196" name="íṧļïḓé"/>
                        <wps:cNvSpPr/>
                        <wps:spPr>
                          <a:xfrm rot="18900000">
                            <a:off x="1272208" y="0"/>
                            <a:ext cx="2115685" cy="2100234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16000">
                                <a:schemeClr val="accent2">
                                  <a:alpha val="90000"/>
                                </a:schemeClr>
                              </a:gs>
                              <a:gs pos="100000">
                                <a:schemeClr val="accent2">
                                  <a:alpha val="1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10" o:spid="_x0000_s1026" o:spt="203" style="position:absolute;left:0pt;flip:x;margin-left:274.6pt;height:39.2pt;width:63.25pt;mso-position-vertical:top;mso-position-vertical-relative:margin;z-index:251664384;mso-width-relative:page;mso-height-relative:page;" coordsize="3387893,2100234" o:gfxdata="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">
                <o:lock v:ext="edit" aspectratio="f"/>
                <v:shape id="ïślíďé" o:spid="_x0000_s1026" o:spt="3" type="#_x0000_t3" style="position:absolute;left:0;top:0;height:2099945;width:2115185;rotation:-2949120f;v-text-anchor:middle;" fillcolor="#FFF5E1 [660]" filled="t" stroked="f" coordsize="21600,21600" o:gfxdata="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xEUZ6/&#10;AAAA4wAAAA8AAAAAAAAAAQAgAAAAIgAAAGRycy9kb3ducmV2LnhtbFBLAQIUABQAAAAIAIdO4kAz&#10;LwWeOwAAADkAAAAQAAAAAAAAAAEAIAAAAA4BAABkcnMvc2hhcGV4bWwueG1sUEsFBgAAAAAGAAYA&#10;WwEAALgDAAAAAA==&#10;">
                  <v:fill type="gradient" on="t" color2="#FECC67 [3204]" o:opacity2="6553f" angle="270" focus="100%" focussize="0,0" rotate="t"/>
                  <v:stroke on="f" weight="1pt" miterlimit="8" joinstyle="miter"/>
                  <v:imagedata o:title=""/>
                  <o:lock v:ext="edit" aspectratio="f"/>
                </v:shape>
                <v:shape id="íṧļïḓé" o:spid="_x0000_s1026" o:spt="3" type="#_x0000_t3" style="position:absolute;left:1272208;top:0;height:2100234;width:2115685;rotation:-2949120f;v-text-anchor:middle;" fillcolor="#F3B563 [3205]" filled="t" stroked="f" coordsize="21600,21600" o:gfxdata="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x&#10;+Fv8wwAAAOIAAAAPAAAAAAAAAAEAIAAAACIAAABkcnMvZG93bnJldi54bWxQSwECFAAUAAAACACH&#10;TuJAMy8FnjsAAAA5AAAAEAAAAAAAAAABACAAAAASAQAAZHJzL3NoYXBleG1sLnhtbFBLBQYAAAAA&#10;BgAGAFsBAAC8AwAAAAA=&#10;">
                  <v:fill type="gradient" on="t" color2="#F3B563 [3205]" opacity="58982f" o:opacity2="6553f" angle="270" focus="100%" focussize="0,0" rotate="t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HONOR Sans CN" w:eastAsia="HONOR Sans CN" w:hAnsi="HONOR Sans CN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F1C3B96" wp14:editId="7926E5B8">
                <wp:simplePos x="0" y="0"/>
                <wp:positionH relativeFrom="column">
                  <wp:posOffset>-1091565</wp:posOffset>
                </wp:positionH>
                <wp:positionV relativeFrom="page">
                  <wp:posOffset>-234950</wp:posOffset>
                </wp:positionV>
                <wp:extent cx="1184910" cy="734695"/>
                <wp:effectExtent l="0" t="19050" r="15875" b="8890"/>
                <wp:wrapNone/>
                <wp:docPr id="1683730042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4744" cy="734386"/>
                          <a:chOff x="0" y="0"/>
                          <a:chExt cx="3387893" cy="2100234"/>
                        </a:xfrm>
                      </wpg:grpSpPr>
                      <wps:wsp>
                        <wps:cNvPr id="1661729205" name="ïślíďé"/>
                        <wps:cNvSpPr/>
                        <wps:spPr>
                          <a:xfrm rot="18900000">
                            <a:off x="0" y="0"/>
                            <a:ext cx="2115185" cy="2099945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16000">
                                <a:schemeClr val="accent1">
                                  <a:alpha val="90000"/>
                                </a:schemeClr>
                              </a:gs>
                              <a:gs pos="100000">
                                <a:schemeClr val="accent1">
                                  <a:alpha val="1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1536576" name="íṧļïḓé"/>
                        <wps:cNvSpPr/>
                        <wps:spPr>
                          <a:xfrm rot="18900000">
                            <a:off x="1272208" y="0"/>
                            <a:ext cx="2115685" cy="2100234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16000">
                                <a:schemeClr val="accent2">
                                  <a:alpha val="90000"/>
                                </a:schemeClr>
                              </a:gs>
                              <a:gs pos="100000">
                                <a:schemeClr val="accent2">
                                  <a:alpha val="1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10" o:spid="_x0000_s1026" o:spt="203" style="position:absolute;left:0pt;margin-left:-85.95pt;margin-top:-18.5pt;height:57.85pt;width:93.3pt;mso-position-vertical-relative:page;z-index:251662336;mso-width-relative:page;mso-height-relative:page;" coordsize="3387893,2100234" o:gfxdata="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HkF9cbaAAAACgEAAA8AAAAAAAAAAQAgAAAA&#10;IgAAAGRycy9kb3ducmV2LnhtbFBLAQIUABQAAAAIAIdO4kDpiNEaJgMAAAQJAAAOAAAAAAAAAAEA&#10;IAAAACkBAABkcnMvZTJvRG9jLnhtbFBLBQYAAAAABgAGAFkBAADBBgAAAAA=&#10;">
                <o:lock v:ext="edit" aspectratio="f"/>
                <v:shape id="ïślíďé" o:spid="_x0000_s1026" o:spt="3" type="#_x0000_t3" style="position:absolute;left:0;top:0;height:2099945;width:2115185;rotation:-2949120f;v-text-anchor:middle;" fillcolor="#FECC67 [3204]" filled="t" stroked="f" coordsize="21600,21600" o:gfxdata="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8wlS&#10;/MEAAADjAAAADwAAAAAAAAABACAAAAAiAAAAZHJzL2Rvd25yZXYueG1sUEsBAhQAFAAAAAgAh07i&#10;QDMvBZ47AAAAOQAAABAAAAAAAAAAAQAgAAAAEAEAAGRycy9zaGFwZXhtbC54bWxQSwUGAAAAAAYA&#10;BgBbAQAAugMAAAAA&#10;">
                  <v:fill type="gradient" on="t" color2="#FECC67 [3204]" opacity="58982f" o:opacity2="6553f" angle="270" focus="100%" focussize="0,0" rotate="t"/>
                  <v:stroke on="f" weight="1pt" miterlimit="8" joinstyle="miter"/>
                  <v:imagedata o:title=""/>
                  <o:lock v:ext="edit" aspectratio="f"/>
                </v:shape>
                <v:shape id="íṧļïḓé" o:spid="_x0000_s1026" o:spt="3" type="#_x0000_t3" style="position:absolute;left:1272208;top:0;height:2100234;width:2115685;rotation:-2949120f;v-text-anchor:middle;" fillcolor="#F3B563 [3205]" filled="t" stroked="f" coordsize="21600,21600" o:gfxdata="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rKDMS8QAAADiAAAADwAAAAAAAAABACAAAAAiAAAAZHJzL2Rvd25yZXYueG1sUEsBAhQAFAAAAAgA&#10;h07iQDMvBZ47AAAAOQAAABAAAAAAAAAAAQAgAAAAEwEAAGRycy9zaGFwZXhtbC54bWxQSwUGAAAA&#10;AAYABgBbAQAAvQMAAAAA&#10;">
                  <v:fill type="gradient" on="t" color2="#F3B563 [3205]" opacity="58982f" o:opacity2="6553f" angle="270" focus="100%" focussize="0,0" rotate="t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HONOR Sans CN" w:eastAsia="HONOR Sans CN" w:hAnsi="HONOR Sans CN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447CA57" wp14:editId="312A473E">
                <wp:simplePos x="0" y="0"/>
                <wp:positionH relativeFrom="column">
                  <wp:posOffset>2828925</wp:posOffset>
                </wp:positionH>
                <wp:positionV relativeFrom="page">
                  <wp:posOffset>-346710</wp:posOffset>
                </wp:positionV>
                <wp:extent cx="1184910" cy="734695"/>
                <wp:effectExtent l="0" t="19050" r="15875" b="8890"/>
                <wp:wrapNone/>
                <wp:docPr id="78841642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4744" cy="734386"/>
                          <a:chOff x="0" y="0"/>
                          <a:chExt cx="3387893" cy="2100234"/>
                        </a:xfrm>
                      </wpg:grpSpPr>
                      <wps:wsp>
                        <wps:cNvPr id="1845910045" name="ïślíďé"/>
                        <wps:cNvSpPr/>
                        <wps:spPr>
                          <a:xfrm rot="18900000">
                            <a:off x="0" y="0"/>
                            <a:ext cx="2115185" cy="2099945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16000">
                                <a:schemeClr val="accent1">
                                  <a:alpha val="90000"/>
                                </a:schemeClr>
                              </a:gs>
                              <a:gs pos="100000">
                                <a:schemeClr val="accent1">
                                  <a:alpha val="1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8828257" name="íṧļïḓé"/>
                        <wps:cNvSpPr/>
                        <wps:spPr>
                          <a:xfrm rot="18900000">
                            <a:off x="1272208" y="0"/>
                            <a:ext cx="2115685" cy="2100234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16000">
                                <a:schemeClr val="accent2">
                                  <a:alpha val="90000"/>
                                </a:schemeClr>
                              </a:gs>
                              <a:gs pos="100000">
                                <a:schemeClr val="accent2">
                                  <a:alpha val="1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10" o:spid="_x0000_s1026" o:spt="203" style="position:absolute;left:0pt;margin-left:222.75pt;margin-top:-27.3pt;height:57.85pt;width:93.3pt;mso-position-vertical-relative:page;z-index:251661312;mso-width-relative:page;mso-height-relative:page;" coordsize="3387893,2100234" o:gfxdata="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">
                <o:lock v:ext="edit" aspectratio="f"/>
                <v:shape id="ïślíďé" o:spid="_x0000_s1026" o:spt="3" type="#_x0000_t3" style="position:absolute;left:0;top:0;height:2099945;width:2115185;rotation:-2949120f;v-text-anchor:middle;" fillcolor="#FECC67 [3204]" filled="t" stroked="f" coordsize="21600,21600" o:gfxdata="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TZv+l&#10;wAAAAOMAAAAPAAAAAAAAAAEAIAAAACIAAABkcnMvZG93bnJldi54bWxQSwECFAAUAAAACACHTuJA&#10;My8FnjsAAAA5AAAAEAAAAAAAAAABACAAAAAPAQAAZHJzL3NoYXBleG1sLnhtbFBLBQYAAAAABgAG&#10;AFsBAAC5AwAAAAA=&#10;">
                  <v:fill type="gradient" on="t" color2="#FECC67 [3204]" opacity="58982f" o:opacity2="6553f" angle="270" focus="100%" focussize="0,0" rotate="t"/>
                  <v:stroke on="f" weight="1pt" miterlimit="8" joinstyle="miter"/>
                  <v:imagedata o:title=""/>
                  <o:lock v:ext="edit" aspectratio="f"/>
                </v:shape>
                <v:shape id="íṧļïḓé" o:spid="_x0000_s1026" o:spt="3" type="#_x0000_t3" style="position:absolute;left:1272208;top:0;height:2100234;width:2115685;rotation:-2949120f;v-text-anchor:middle;" fillcolor="#F3B563 [3205]" filled="t" stroked="f" coordsize="21600,21600" o:gfxdata="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rq&#10;kKPCAAAA4gAAAA8AAAAAAAAAAQAgAAAAIgAAAGRycy9kb3ducmV2LnhtbFBLAQIUABQAAAAIAIdO&#10;4kAzLwWeOwAAADkAAAAQAAAAAAAAAAEAIAAAABEBAABkcnMvc2hhcGV4bWwueG1sUEsFBgAAAAAG&#10;AAYAWwEAALsDAAAAAA==&#10;">
                  <v:fill type="gradient" on="t" color2="#F3B563 [3205]" opacity="58982f" o:opacity2="6553f" angle="270" focus="100%" focussize="0,0" rotate="t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HONOR Sans CN" w:eastAsia="HONOR Sans CN" w:hAnsi="HONOR Sans CN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DFBF4FC" wp14:editId="05F22AC3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8279130" cy="1619250"/>
                <wp:effectExtent l="0" t="0" r="7620" b="0"/>
                <wp:wrapThrough wrapText="bothSides">
                  <wp:wrapPolygon edited="0">
                    <wp:start x="0" y="0"/>
                    <wp:lineTo x="0" y="21346"/>
                    <wp:lineTo x="21570" y="21346"/>
                    <wp:lineTo x="21570" y="0"/>
                    <wp:lineTo x="0" y="0"/>
                  </wp:wrapPolygon>
                </wp:wrapThrough>
                <wp:docPr id="114712178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79130" cy="1619250"/>
                        </a:xfrm>
                        <a:prstGeom prst="rect">
                          <a:avLst/>
                        </a:prstGeom>
                        <a:gradFill>
                          <a:gsLst>
                            <a:gs pos="87000">
                              <a:schemeClr val="accent1"/>
                            </a:gs>
                            <a:gs pos="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</a:gsLst>
                          <a:path path="circle">
                            <a:fillToRect l="100000" t="100000"/>
                          </a:path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1" o:spid="_x0000_s1026" o:spt="1" style="position:absolute;left:0pt;height:127.5pt;width:651.9pt;mso-position-horizontal:left;mso-position-horizontal-relative:page;mso-position-vertical:top;mso-position-vertical-relative:page;mso-wrap-distance-left:9pt;mso-wrap-distance-right:9pt;z-index:-251657216;v-text-anchor:middle;mso-width-relative:page;mso-height-relative:page;" fillcolor="#FFF5E1 [660]" filled="t" stroked="f" coordsize="21600,21600" wrapcoords="0 0 0 21346 21570 21346 21570 0 0 0" o:gfxdata="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">
                <v:fill type="gradientRadial" on="t" color2="#FECC67 [3204]" focus="100%" focussize="0f,0f" focusposition="65536f,65536f" rotate="t">
                  <o:fill type="gradientRadial" v:ext="backwardCompatible"/>
                </v:fill>
                <v:stroke on="f" weight="1pt" miterlimit="8" joinstyle="miter"/>
                <v:imagedata o:title=""/>
                <o:lock v:ext="edit" aspectratio="f"/>
                <w10:wrap type="through"/>
              </v:rect>
            </w:pict>
          </mc:Fallback>
        </mc:AlternateContent>
      </w:r>
    </w:p>
    <w:sectPr w:rsidR="002C1F2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964" w:footer="10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E94B2" w14:textId="77777777" w:rsidR="00F8496A" w:rsidRDefault="00F8496A">
      <w:r>
        <w:separator/>
      </w:r>
    </w:p>
  </w:endnote>
  <w:endnote w:type="continuationSeparator" w:id="0">
    <w:p w14:paraId="690C65C3" w14:textId="77777777" w:rsidR="00F8496A" w:rsidRDefault="00F8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ONOR Sans CN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43C3E" w14:textId="77777777" w:rsidR="00716DDC" w:rsidRDefault="00716DD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B3C01" w14:textId="51E49F3E" w:rsidR="00716DDC" w:rsidRDefault="00716DD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46294" w14:textId="77777777" w:rsidR="00716DDC" w:rsidRDefault="00716DD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1C359" w14:textId="77777777" w:rsidR="00F8496A" w:rsidRDefault="00F8496A">
      <w:r>
        <w:separator/>
      </w:r>
    </w:p>
  </w:footnote>
  <w:footnote w:type="continuationSeparator" w:id="0">
    <w:p w14:paraId="0CDB0E78" w14:textId="77777777" w:rsidR="00F8496A" w:rsidRDefault="00F849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30788" w14:textId="77777777" w:rsidR="00716DDC" w:rsidRDefault="00716DD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66512" w14:textId="77777777" w:rsidR="00716DDC" w:rsidRDefault="00716DD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6D980" w14:textId="77777777" w:rsidR="002C1F25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F00395D" wp14:editId="46A5B10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6F5C5B" w14:textId="77777777" w:rsidR="002C1F25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00395D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7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76F5C5B" w14:textId="77777777" w:rsidR="002C1F25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32AC308F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634944543" o:spid="_x0000_i1025" type="#_x0000_t75" style="width:384pt;height:384pt;visibility:visible;mso-wrap-style:square">
            <v:imagedata r:id="rId1" o:title=""/>
          </v:shape>
        </w:pict>
      </mc:Choice>
      <mc:Fallback>
        <w:drawing>
          <wp:inline distT="0" distB="0" distL="0" distR="0" wp14:anchorId="62E5C11C" wp14:editId="232E2DBC">
            <wp:extent cx="4876800" cy="4876800"/>
            <wp:effectExtent l="0" t="0" r="0" b="0"/>
            <wp:docPr id="634944543" name="图片 634944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224A1F2F"/>
    <w:multiLevelType w:val="multilevel"/>
    <w:tmpl w:val="224A1F2F"/>
    <w:lvl w:ilvl="0">
      <w:start w:val="1"/>
      <w:numFmt w:val="japaneseCounting"/>
      <w:pStyle w:val="2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E03098B"/>
    <w:multiLevelType w:val="multilevel"/>
    <w:tmpl w:val="4E03098B"/>
    <w:lvl w:ilvl="0">
      <w:start w:val="1"/>
      <w:numFmt w:val="bullet"/>
      <w:pStyle w:val="paragraph"/>
      <w:lvlText w:val=""/>
      <w:lvlPicBulletId w:val="0"/>
      <w:lvlJc w:val="left"/>
      <w:pPr>
        <w:ind w:left="440" w:hanging="44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64986896">
    <w:abstractNumId w:val="0"/>
  </w:num>
  <w:num w:numId="2" w16cid:durableId="361127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5B58ED"/>
    <w:rsid w:val="00012101"/>
    <w:rsid w:val="00026716"/>
    <w:rsid w:val="00040CDA"/>
    <w:rsid w:val="00040E56"/>
    <w:rsid w:val="00041A4E"/>
    <w:rsid w:val="00052803"/>
    <w:rsid w:val="000574C7"/>
    <w:rsid w:val="000642BA"/>
    <w:rsid w:val="0006719F"/>
    <w:rsid w:val="00074D00"/>
    <w:rsid w:val="00082CDE"/>
    <w:rsid w:val="00096B68"/>
    <w:rsid w:val="00097DF8"/>
    <w:rsid w:val="000B1A2D"/>
    <w:rsid w:val="000C7887"/>
    <w:rsid w:val="000D0716"/>
    <w:rsid w:val="000D3F5D"/>
    <w:rsid w:val="001020AE"/>
    <w:rsid w:val="001046AC"/>
    <w:rsid w:val="00106804"/>
    <w:rsid w:val="001142C3"/>
    <w:rsid w:val="00127A59"/>
    <w:rsid w:val="00127DB4"/>
    <w:rsid w:val="001557E4"/>
    <w:rsid w:val="00192E58"/>
    <w:rsid w:val="001A0267"/>
    <w:rsid w:val="001B13CE"/>
    <w:rsid w:val="001B745E"/>
    <w:rsid w:val="001B7900"/>
    <w:rsid w:val="001C5922"/>
    <w:rsid w:val="001F3426"/>
    <w:rsid w:val="001F3F6F"/>
    <w:rsid w:val="00214ED3"/>
    <w:rsid w:val="0027586C"/>
    <w:rsid w:val="002B5B91"/>
    <w:rsid w:val="002C1F25"/>
    <w:rsid w:val="002C2662"/>
    <w:rsid w:val="002D12B5"/>
    <w:rsid w:val="002D53D0"/>
    <w:rsid w:val="002D701D"/>
    <w:rsid w:val="002F1072"/>
    <w:rsid w:val="002F6B56"/>
    <w:rsid w:val="002F7238"/>
    <w:rsid w:val="003040FE"/>
    <w:rsid w:val="00322FAD"/>
    <w:rsid w:val="003336FE"/>
    <w:rsid w:val="003402B5"/>
    <w:rsid w:val="00344F0D"/>
    <w:rsid w:val="00353779"/>
    <w:rsid w:val="00361EA8"/>
    <w:rsid w:val="00363FF4"/>
    <w:rsid w:val="00364A9C"/>
    <w:rsid w:val="003700B1"/>
    <w:rsid w:val="0039481C"/>
    <w:rsid w:val="003A509A"/>
    <w:rsid w:val="003C1936"/>
    <w:rsid w:val="003C3A5F"/>
    <w:rsid w:val="003D0130"/>
    <w:rsid w:val="003D51B3"/>
    <w:rsid w:val="003F58ED"/>
    <w:rsid w:val="003F7A73"/>
    <w:rsid w:val="00402D11"/>
    <w:rsid w:val="00403AE8"/>
    <w:rsid w:val="0041763D"/>
    <w:rsid w:val="00417B0F"/>
    <w:rsid w:val="0042686F"/>
    <w:rsid w:val="00446FAA"/>
    <w:rsid w:val="004567D5"/>
    <w:rsid w:val="004608EB"/>
    <w:rsid w:val="00473DDF"/>
    <w:rsid w:val="00475AC7"/>
    <w:rsid w:val="00475B05"/>
    <w:rsid w:val="004769EF"/>
    <w:rsid w:val="004828F2"/>
    <w:rsid w:val="004922CE"/>
    <w:rsid w:val="004947D1"/>
    <w:rsid w:val="004A013B"/>
    <w:rsid w:val="004A4AE5"/>
    <w:rsid w:val="004B3B71"/>
    <w:rsid w:val="004C0D57"/>
    <w:rsid w:val="004D6BFF"/>
    <w:rsid w:val="004E0605"/>
    <w:rsid w:val="004F5768"/>
    <w:rsid w:val="004F7EDF"/>
    <w:rsid w:val="00501C15"/>
    <w:rsid w:val="00523480"/>
    <w:rsid w:val="005336D4"/>
    <w:rsid w:val="00536531"/>
    <w:rsid w:val="00542C55"/>
    <w:rsid w:val="00545294"/>
    <w:rsid w:val="00550D1A"/>
    <w:rsid w:val="00557326"/>
    <w:rsid w:val="005608A4"/>
    <w:rsid w:val="00561F77"/>
    <w:rsid w:val="00576704"/>
    <w:rsid w:val="0058420E"/>
    <w:rsid w:val="00585AF3"/>
    <w:rsid w:val="0058609B"/>
    <w:rsid w:val="005947B3"/>
    <w:rsid w:val="005B2CDF"/>
    <w:rsid w:val="005B37E7"/>
    <w:rsid w:val="005B3935"/>
    <w:rsid w:val="005B3AA6"/>
    <w:rsid w:val="005B4D82"/>
    <w:rsid w:val="005C5320"/>
    <w:rsid w:val="005D446B"/>
    <w:rsid w:val="005E6ADF"/>
    <w:rsid w:val="005F254B"/>
    <w:rsid w:val="0060252F"/>
    <w:rsid w:val="00602606"/>
    <w:rsid w:val="0061048D"/>
    <w:rsid w:val="00613566"/>
    <w:rsid w:val="00621989"/>
    <w:rsid w:val="00624933"/>
    <w:rsid w:val="006309DB"/>
    <w:rsid w:val="00643AF3"/>
    <w:rsid w:val="00645B84"/>
    <w:rsid w:val="00676DEA"/>
    <w:rsid w:val="006968B4"/>
    <w:rsid w:val="00697570"/>
    <w:rsid w:val="00697AB6"/>
    <w:rsid w:val="006A2B42"/>
    <w:rsid w:val="006A39D6"/>
    <w:rsid w:val="006D1BB8"/>
    <w:rsid w:val="006D2BA1"/>
    <w:rsid w:val="006D360F"/>
    <w:rsid w:val="006D45E0"/>
    <w:rsid w:val="006E6F2E"/>
    <w:rsid w:val="006F33E6"/>
    <w:rsid w:val="006F75C3"/>
    <w:rsid w:val="00714A49"/>
    <w:rsid w:val="00716DDC"/>
    <w:rsid w:val="00717F4D"/>
    <w:rsid w:val="007204C5"/>
    <w:rsid w:val="0072185D"/>
    <w:rsid w:val="00742AD7"/>
    <w:rsid w:val="00744892"/>
    <w:rsid w:val="007969A5"/>
    <w:rsid w:val="007A4D52"/>
    <w:rsid w:val="007A776F"/>
    <w:rsid w:val="007B1D80"/>
    <w:rsid w:val="007B1FCF"/>
    <w:rsid w:val="007D7F3B"/>
    <w:rsid w:val="007E5DBA"/>
    <w:rsid w:val="0082757A"/>
    <w:rsid w:val="00843F94"/>
    <w:rsid w:val="00850B3B"/>
    <w:rsid w:val="00852D3E"/>
    <w:rsid w:val="0085728C"/>
    <w:rsid w:val="00865D77"/>
    <w:rsid w:val="00867A25"/>
    <w:rsid w:val="00872F85"/>
    <w:rsid w:val="00881CED"/>
    <w:rsid w:val="008B1211"/>
    <w:rsid w:val="008B6D6F"/>
    <w:rsid w:val="008C5CD9"/>
    <w:rsid w:val="008C703D"/>
    <w:rsid w:val="008C77BC"/>
    <w:rsid w:val="008D4E3D"/>
    <w:rsid w:val="008E31DB"/>
    <w:rsid w:val="008E58AA"/>
    <w:rsid w:val="008F644C"/>
    <w:rsid w:val="00917680"/>
    <w:rsid w:val="00921668"/>
    <w:rsid w:val="009301EF"/>
    <w:rsid w:val="00954233"/>
    <w:rsid w:val="00956C72"/>
    <w:rsid w:val="00983BFD"/>
    <w:rsid w:val="009B095B"/>
    <w:rsid w:val="009D4BF2"/>
    <w:rsid w:val="009E1475"/>
    <w:rsid w:val="00A014E2"/>
    <w:rsid w:val="00A1610B"/>
    <w:rsid w:val="00A2424A"/>
    <w:rsid w:val="00A34548"/>
    <w:rsid w:val="00A43244"/>
    <w:rsid w:val="00A529AA"/>
    <w:rsid w:val="00A604A8"/>
    <w:rsid w:val="00A607F9"/>
    <w:rsid w:val="00A76D76"/>
    <w:rsid w:val="00A8023D"/>
    <w:rsid w:val="00A8521A"/>
    <w:rsid w:val="00A876A0"/>
    <w:rsid w:val="00A92124"/>
    <w:rsid w:val="00AB6571"/>
    <w:rsid w:val="00AC27D7"/>
    <w:rsid w:val="00AD0190"/>
    <w:rsid w:val="00AD5A94"/>
    <w:rsid w:val="00B00B44"/>
    <w:rsid w:val="00B013C8"/>
    <w:rsid w:val="00B14F8C"/>
    <w:rsid w:val="00B350C7"/>
    <w:rsid w:val="00B362BF"/>
    <w:rsid w:val="00B404BB"/>
    <w:rsid w:val="00B66D83"/>
    <w:rsid w:val="00B75ACC"/>
    <w:rsid w:val="00B76706"/>
    <w:rsid w:val="00B81785"/>
    <w:rsid w:val="00BA0F8F"/>
    <w:rsid w:val="00BA20B3"/>
    <w:rsid w:val="00BA3A0D"/>
    <w:rsid w:val="00BA6A64"/>
    <w:rsid w:val="00BC3440"/>
    <w:rsid w:val="00BD3AFB"/>
    <w:rsid w:val="00BD3C42"/>
    <w:rsid w:val="00BE468A"/>
    <w:rsid w:val="00BE697C"/>
    <w:rsid w:val="00BF3CB1"/>
    <w:rsid w:val="00BF5319"/>
    <w:rsid w:val="00BF6F20"/>
    <w:rsid w:val="00C0056C"/>
    <w:rsid w:val="00C03E64"/>
    <w:rsid w:val="00C04174"/>
    <w:rsid w:val="00C07A86"/>
    <w:rsid w:val="00C218E5"/>
    <w:rsid w:val="00C27A01"/>
    <w:rsid w:val="00C357CC"/>
    <w:rsid w:val="00C4130B"/>
    <w:rsid w:val="00C44F85"/>
    <w:rsid w:val="00C45039"/>
    <w:rsid w:val="00C6763B"/>
    <w:rsid w:val="00C82986"/>
    <w:rsid w:val="00C840AD"/>
    <w:rsid w:val="00C96B45"/>
    <w:rsid w:val="00CB200A"/>
    <w:rsid w:val="00CD5CBA"/>
    <w:rsid w:val="00CF152C"/>
    <w:rsid w:val="00CF1D0A"/>
    <w:rsid w:val="00CF2368"/>
    <w:rsid w:val="00CF7F81"/>
    <w:rsid w:val="00D02B45"/>
    <w:rsid w:val="00D16B5F"/>
    <w:rsid w:val="00D36226"/>
    <w:rsid w:val="00D369EE"/>
    <w:rsid w:val="00D40C8B"/>
    <w:rsid w:val="00D61C7B"/>
    <w:rsid w:val="00D72F63"/>
    <w:rsid w:val="00D80786"/>
    <w:rsid w:val="00D813C0"/>
    <w:rsid w:val="00D85592"/>
    <w:rsid w:val="00D90541"/>
    <w:rsid w:val="00D93DF0"/>
    <w:rsid w:val="00DA58A5"/>
    <w:rsid w:val="00DB02B8"/>
    <w:rsid w:val="00DB10A2"/>
    <w:rsid w:val="00DC4F90"/>
    <w:rsid w:val="00DE7996"/>
    <w:rsid w:val="00E0765F"/>
    <w:rsid w:val="00E10E14"/>
    <w:rsid w:val="00E15183"/>
    <w:rsid w:val="00E1535D"/>
    <w:rsid w:val="00E3541B"/>
    <w:rsid w:val="00E5151F"/>
    <w:rsid w:val="00E62996"/>
    <w:rsid w:val="00E635CB"/>
    <w:rsid w:val="00E65384"/>
    <w:rsid w:val="00E767E8"/>
    <w:rsid w:val="00E80FCF"/>
    <w:rsid w:val="00E8185C"/>
    <w:rsid w:val="00E85A96"/>
    <w:rsid w:val="00EB5B44"/>
    <w:rsid w:val="00EC3632"/>
    <w:rsid w:val="00EC7519"/>
    <w:rsid w:val="00EE4F95"/>
    <w:rsid w:val="00EF1E54"/>
    <w:rsid w:val="00EF4ED7"/>
    <w:rsid w:val="00F07719"/>
    <w:rsid w:val="00F27768"/>
    <w:rsid w:val="00F47918"/>
    <w:rsid w:val="00F50E4D"/>
    <w:rsid w:val="00F5429A"/>
    <w:rsid w:val="00F55DDF"/>
    <w:rsid w:val="00F730B4"/>
    <w:rsid w:val="00F749BD"/>
    <w:rsid w:val="00F74F0F"/>
    <w:rsid w:val="00F8496A"/>
    <w:rsid w:val="00F91684"/>
    <w:rsid w:val="00F918BA"/>
    <w:rsid w:val="00F94641"/>
    <w:rsid w:val="00F9497F"/>
    <w:rsid w:val="00FA23DE"/>
    <w:rsid w:val="00FB4B52"/>
    <w:rsid w:val="00FC16EC"/>
    <w:rsid w:val="00FD05AB"/>
    <w:rsid w:val="00FF26AD"/>
    <w:rsid w:val="00FF6B7B"/>
    <w:rsid w:val="4404290F"/>
    <w:rsid w:val="508428A0"/>
    <w:rsid w:val="615B5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29B9AD0"/>
  <w15:docId w15:val="{4B78DB29-42A6-4C34-8B6D-381BC24BE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240" w:after="120"/>
      <w:jc w:val="left"/>
      <w:outlineLvl w:val="0"/>
    </w:pPr>
    <w:rPr>
      <w:rFonts w:asciiTheme="majorEastAsia" w:eastAsiaTheme="majorEastAsia" w:hAnsiTheme="majorEastAsia" w:cstheme="majorBidi"/>
      <w:b/>
      <w:color w:val="000000" w:themeColor="text1"/>
      <w:sz w:val="52"/>
      <w:szCs w:val="52"/>
      <w:lang w:val="zh-CN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numPr>
        <w:numId w:val="1"/>
      </w:numPr>
      <w:spacing w:before="160" w:after="80"/>
      <w:jc w:val="left"/>
      <w:outlineLvl w:val="1"/>
    </w:pPr>
    <w:rPr>
      <w:rFonts w:asciiTheme="majorHAnsi" w:eastAsiaTheme="majorEastAsia" w:hAnsiTheme="majorHAnsi" w:cstheme="majorBidi"/>
      <w:b/>
      <w:bCs/>
      <w:color w:val="B17601" w:themeColor="accent1" w:themeShade="80"/>
      <w:sz w:val="36"/>
      <w:szCs w:val="40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spacing w:before="80" w:after="40"/>
      <w:outlineLvl w:val="3"/>
    </w:pPr>
    <w:rPr>
      <w:rFonts w:cstheme="majorBidi"/>
      <w:b/>
      <w:color w:val="000000" w:themeColor="text1"/>
      <w:sz w:val="24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cstheme="majorBidi"/>
      <w:color w:val="000000" w:themeColor="text1"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/>
      <w:outlineLvl w:val="5"/>
    </w:pPr>
    <w:rPr>
      <w:rFonts w:cstheme="majorBidi"/>
      <w:b/>
      <w:bCs/>
      <w:color w:val="FDAD0D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ajorEastAsia" w:eastAsiaTheme="majorEastAsia" w:hAnsiTheme="majorEastAsia" w:cstheme="majorBidi"/>
      <w:b/>
      <w:color w:val="000000" w:themeColor="text1"/>
      <w:sz w:val="52"/>
      <w:szCs w:val="52"/>
      <w:lang w:val="zh-CN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B17601" w:themeColor="accent1" w:themeShade="80"/>
      <w:sz w:val="36"/>
      <w:szCs w:val="40"/>
    </w:rPr>
  </w:style>
  <w:style w:type="character" w:customStyle="1" w:styleId="30">
    <w:name w:val="标题 3 字符"/>
    <w:basedOn w:val="a0"/>
    <w:link w:val="3"/>
    <w:uiPriority w:val="9"/>
    <w:qFormat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cstheme="majorBidi"/>
      <w:b/>
      <w:color w:val="000000" w:themeColor="text1"/>
      <w:sz w:val="24"/>
      <w:szCs w:val="28"/>
    </w:rPr>
  </w:style>
  <w:style w:type="character" w:customStyle="1" w:styleId="50">
    <w:name w:val="标题 5 字符"/>
    <w:basedOn w:val="a0"/>
    <w:link w:val="5"/>
    <w:uiPriority w:val="9"/>
    <w:qFormat/>
    <w:rPr>
      <w:rFonts w:cstheme="majorBidi"/>
      <w:color w:val="000000" w:themeColor="text1"/>
      <w:sz w:val="24"/>
      <w:szCs w:val="24"/>
    </w:rPr>
  </w:style>
  <w:style w:type="character" w:customStyle="1" w:styleId="60">
    <w:name w:val="标题 6 字符"/>
    <w:basedOn w:val="a0"/>
    <w:link w:val="6"/>
    <w:uiPriority w:val="9"/>
    <w:qFormat/>
    <w:rPr>
      <w:rFonts w:cstheme="majorBidi"/>
      <w:b/>
      <w:bCs/>
      <w:color w:val="FDAD0D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FDAD0D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FDAD0D" w:themeColor="accent1" w:themeShade="BF"/>
        <w:bottom w:val="single" w:sz="4" w:space="10" w:color="FDAD0D" w:themeColor="accent1" w:themeShade="BF"/>
      </w:pBdr>
      <w:spacing w:before="360" w:after="360"/>
      <w:ind w:left="864" w:right="864"/>
      <w:jc w:val="center"/>
    </w:pPr>
    <w:rPr>
      <w:i/>
      <w:iCs/>
      <w:color w:val="FDAD0D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FDAD0D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FDAD0D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aragraph">
    <w:name w:val="paragraph"/>
    <w:basedOn w:val="a"/>
    <w:qFormat/>
    <w:pPr>
      <w:numPr>
        <w:numId w:val="2"/>
      </w:numPr>
    </w:pPr>
  </w:style>
  <w:style w:type="table" w:customStyle="1" w:styleId="1-41">
    <w:name w:val="网格表 1 浅色 - 着色 41"/>
    <w:basedOn w:val="a1"/>
    <w:uiPriority w:val="46"/>
    <w:qFormat/>
    <w:tblPr>
      <w:tblBorders>
        <w:top w:val="single" w:sz="4" w:space="0" w:color="B2B2B2" w:themeColor="accent4" w:themeTint="66"/>
        <w:left w:val="single" w:sz="4" w:space="0" w:color="B2B2B2" w:themeColor="accent4" w:themeTint="66"/>
        <w:bottom w:val="single" w:sz="4" w:space="0" w:color="B2B2B2" w:themeColor="accent4" w:themeTint="66"/>
        <w:right w:val="single" w:sz="4" w:space="0" w:color="B2B2B2" w:themeColor="accent4" w:themeTint="66"/>
        <w:insideH w:val="single" w:sz="4" w:space="0" w:color="B2B2B2" w:themeColor="accent4" w:themeTint="66"/>
        <w:insideV w:val="single" w:sz="4" w:space="0" w:color="B2B2B2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B8B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B8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4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2">
    <w:name w:val="No Spacing"/>
    <w:uiPriority w:val="1"/>
    <w:qFormat/>
    <w:pPr>
      <w:widowControl w:val="0"/>
      <w:jc w:val="both"/>
    </w:pPr>
    <w:rPr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86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tt\Desktop\&#20869;&#23481;\&#32593;&#31449;\&#25968;&#25454;\&#27604;&#20122;&#36842;&#31995;\&#27604;&#20122;&#36842;&#31995;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Office 主题​​">
  <a:themeElements>
    <a:clrScheme name="自定义 187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FECC67"/>
      </a:accent1>
      <a:accent2>
        <a:srgbClr val="F3B563"/>
      </a:accent2>
      <a:accent3>
        <a:srgbClr val="F48052"/>
      </a:accent3>
      <a:accent4>
        <a:srgbClr val="3F3F3F"/>
      </a:accent4>
      <a:accent5>
        <a:srgbClr val="3F3F3F"/>
      </a:accent5>
      <a:accent6>
        <a:srgbClr val="3F3F3F"/>
      </a:accent6>
      <a:hlink>
        <a:srgbClr val="0563C1"/>
      </a:hlink>
      <a:folHlink>
        <a:srgbClr val="954F72"/>
      </a:folHlink>
    </a:clrScheme>
    <a:fontScheme name="微软雅黑">
      <a:majorFont>
        <a:latin typeface="Arial"/>
        <a:ea typeface="微软雅黑"/>
        <a:cs typeface=""/>
      </a:majorFont>
      <a:minorFont>
        <a:latin typeface="Arial"/>
        <a:ea typeface="微软雅黑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blipFill>
          <a:blip xmlns:r="http://schemas.openxmlformats.org/officeDocument/2006/relationships" r:embed="rId1"/>
          <a:srcRect/>
          <a:stretch>
            <a:fillRect l="-8468" t="-8475" r="8468" b="-8475"/>
          </a:stretch>
        </a:blip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noAutofit/>
      </a:bodyPr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F63F7B-CD54-4F81-8175-6901E212B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比亚迪系.dotx</Template>
  <TotalTime>16</TotalTime>
  <Pages>1</Pages>
  <Words>209</Words>
  <Characters>227</Characters>
  <Application>Microsoft Office Word</Application>
  <DocSecurity>0</DocSecurity>
  <Lines>16</Lines>
  <Paragraphs>14</Paragraphs>
  <ScaleCrop>false</ScaleCrop>
  <Manager>iRis</Manager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微笑有道^_^</dc:creator>
  <cp:lastModifiedBy>Pang YX</cp:lastModifiedBy>
  <cp:revision>5</cp:revision>
  <dcterms:created xsi:type="dcterms:W3CDTF">2025-04-23T03:09:00Z</dcterms:created>
  <dcterms:modified xsi:type="dcterms:W3CDTF">2025-04-23T03:24:00Z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8C8A5994C22F4972AC0CDF6FE2A51EBA_11</vt:lpwstr>
  </property>
  <property fmtid="{D5CDD505-2E9C-101B-9397-08002B2CF9AE}" pid="3" name="KSOTemplateDocerSaveRecord">
    <vt:lpwstr>eyJoZGlkIjoiNDBkNTJmMDExMWJhYzA1OTBjZDE3MjQyOTYwYjM5YjgiLCJ1c2VySWQiOiI0MTg5MzU1NjEifQ==</vt:lpwstr>
  </property>
  <property fmtid="{D5CDD505-2E9C-101B-9397-08002B2CF9AE}" pid="4" name="KSOProductBuildVer">
    <vt:lpwstr>2052-12.1.0.20783</vt:lpwstr>
  </property>
</Properties>
</file>